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F318C" w14:textId="77777777" w:rsidR="00B8717C" w:rsidRDefault="00B8717C" w:rsidP="00B8717C">
      <w:pPr>
        <w:pBdr>
          <w:bottom w:val="single" w:sz="4" w:space="1" w:color="auto"/>
        </w:pBdr>
        <w:spacing w:after="0"/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QMATIC </w:t>
      </w:r>
      <w:r w:rsidR="00264225">
        <w:rPr>
          <w:b/>
          <w:bCs/>
          <w:sz w:val="44"/>
          <w:szCs w:val="44"/>
        </w:rPr>
        <w:t>CERTIF</w:t>
      </w:r>
      <w:r>
        <w:rPr>
          <w:b/>
          <w:bCs/>
          <w:sz w:val="44"/>
          <w:szCs w:val="44"/>
        </w:rPr>
        <w:t>I</w:t>
      </w:r>
      <w:r w:rsidR="00264225">
        <w:rPr>
          <w:b/>
          <w:bCs/>
          <w:sz w:val="44"/>
          <w:szCs w:val="44"/>
        </w:rPr>
        <w:t>ED H</w:t>
      </w:r>
      <w:r>
        <w:rPr>
          <w:b/>
          <w:bCs/>
          <w:sz w:val="44"/>
          <w:szCs w:val="44"/>
        </w:rPr>
        <w:t>ARDWARE</w:t>
      </w:r>
      <w:r w:rsidR="0039682F">
        <w:rPr>
          <w:b/>
          <w:bCs/>
          <w:sz w:val="44"/>
          <w:szCs w:val="44"/>
        </w:rPr>
        <w:t xml:space="preserve"> </w:t>
      </w:r>
    </w:p>
    <w:p w14:paraId="643820CF" w14:textId="73BC7723" w:rsidR="00B27D2B" w:rsidRDefault="00B27D2B" w:rsidP="00B8717C">
      <w:pPr>
        <w:pBdr>
          <w:bottom w:val="single" w:sz="4" w:space="1" w:color="auto"/>
        </w:pBdr>
        <w:spacing w:after="0"/>
        <w:jc w:val="center"/>
        <w:rPr>
          <w:b/>
          <w:bCs/>
          <w:sz w:val="44"/>
          <w:szCs w:val="44"/>
        </w:rPr>
      </w:pPr>
      <w:r w:rsidRPr="00B27D2B">
        <w:rPr>
          <w:b/>
          <w:bCs/>
          <w:sz w:val="44"/>
          <w:szCs w:val="44"/>
        </w:rPr>
        <w:t>TICKET ROLL ORDER FORM</w:t>
      </w:r>
    </w:p>
    <w:p w14:paraId="01F2512E" w14:textId="77777777" w:rsidR="00B8717C" w:rsidRPr="00B8717C" w:rsidRDefault="00B8717C" w:rsidP="008326D3">
      <w:pPr>
        <w:spacing w:line="240" w:lineRule="auto"/>
        <w:jc w:val="center"/>
        <w:rPr>
          <w:b/>
          <w:bCs/>
          <w:sz w:val="2"/>
          <w:szCs w:val="2"/>
        </w:rPr>
      </w:pPr>
    </w:p>
    <w:p w14:paraId="584FA447" w14:textId="506D08AA" w:rsidR="00B27D2B" w:rsidRPr="008326D3" w:rsidRDefault="00BC1667" w:rsidP="008326D3">
      <w:pPr>
        <w:spacing w:line="240" w:lineRule="auto"/>
        <w:jc w:val="center"/>
        <w:rPr>
          <w:b/>
          <w:bCs/>
          <w:sz w:val="32"/>
          <w:szCs w:val="32"/>
        </w:rPr>
      </w:pPr>
      <w:r w:rsidRPr="008326D3">
        <w:rPr>
          <w:b/>
          <w:bCs/>
          <w:sz w:val="32"/>
          <w:szCs w:val="32"/>
        </w:rPr>
        <w:t>Please submit completed form</w:t>
      </w:r>
      <w:r w:rsidR="00B27D2B" w:rsidRPr="008326D3">
        <w:rPr>
          <w:b/>
          <w:bCs/>
          <w:sz w:val="32"/>
          <w:szCs w:val="32"/>
        </w:rPr>
        <w:t xml:space="preserve"> via email to </w:t>
      </w:r>
      <w:hyperlink r:id="rId6" w:history="1">
        <w:r w:rsidR="00264225" w:rsidRPr="008326D3">
          <w:rPr>
            <w:rStyle w:val="Hyperlink"/>
            <w:b/>
            <w:bCs/>
            <w:sz w:val="32"/>
            <w:szCs w:val="32"/>
          </w:rPr>
          <w:t>orders@certifiedticketsupply.com</w:t>
        </w:r>
      </w:hyperlink>
    </w:p>
    <w:p w14:paraId="025E1409" w14:textId="77777777" w:rsidR="00B27D2B" w:rsidRDefault="00B27D2B" w:rsidP="008326D3">
      <w:pPr>
        <w:spacing w:line="240" w:lineRule="auto"/>
        <w:jc w:val="center"/>
        <w:rPr>
          <w:b/>
          <w:bCs/>
          <w:i/>
          <w:iCs/>
          <w:sz w:val="32"/>
          <w:szCs w:val="32"/>
        </w:rPr>
      </w:pPr>
      <w:r w:rsidRPr="008326D3">
        <w:rPr>
          <w:b/>
          <w:bCs/>
          <w:i/>
          <w:iCs/>
          <w:sz w:val="32"/>
          <w:szCs w:val="32"/>
        </w:rPr>
        <w:t xml:space="preserve">(Orders cannot be fulfilled without </w:t>
      </w:r>
      <w:r w:rsidR="001135FB" w:rsidRPr="008326D3">
        <w:rPr>
          <w:b/>
          <w:bCs/>
          <w:i/>
          <w:iCs/>
          <w:sz w:val="32"/>
          <w:szCs w:val="32"/>
          <w:u w:val="single"/>
        </w:rPr>
        <w:t>all</w:t>
      </w:r>
      <w:r w:rsidRPr="008326D3">
        <w:rPr>
          <w:b/>
          <w:bCs/>
          <w:i/>
          <w:iCs/>
          <w:sz w:val="32"/>
          <w:szCs w:val="32"/>
        </w:rPr>
        <w:t xml:space="preserve"> information in the following areas.)</w:t>
      </w:r>
    </w:p>
    <w:p w14:paraId="6FA2B7AB" w14:textId="77777777" w:rsidR="00B8717C" w:rsidRPr="00B8717C" w:rsidRDefault="00B8717C" w:rsidP="008326D3">
      <w:pPr>
        <w:spacing w:line="240" w:lineRule="auto"/>
        <w:jc w:val="center"/>
        <w:rPr>
          <w:b/>
          <w:bCs/>
          <w:i/>
          <w:iCs/>
          <w:sz w:val="2"/>
          <w:szCs w:val="2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395"/>
        <w:gridCol w:w="5400"/>
      </w:tblGrid>
      <w:tr w:rsidR="00B27D2B" w14:paraId="69DA4141" w14:textId="77777777" w:rsidTr="005E73C5">
        <w:trPr>
          <w:trHeight w:val="380"/>
        </w:trPr>
        <w:tc>
          <w:tcPr>
            <w:tcW w:w="5395" w:type="dxa"/>
            <w:shd w:val="clear" w:color="auto" w:fill="EAF3FF"/>
          </w:tcPr>
          <w:p w14:paraId="6E334162" w14:textId="77777777" w:rsidR="00B27D2B" w:rsidRPr="00EF07DE" w:rsidRDefault="00B27D2B" w:rsidP="00B27D2B">
            <w:pPr>
              <w:tabs>
                <w:tab w:val="left" w:pos="2205"/>
              </w:tabs>
              <w:rPr>
                <w:b/>
                <w:bCs/>
                <w:sz w:val="32"/>
                <w:szCs w:val="32"/>
              </w:rPr>
            </w:pPr>
            <w:r w:rsidRPr="00EF07DE">
              <w:rPr>
                <w:b/>
                <w:bCs/>
                <w:sz w:val="24"/>
                <w:szCs w:val="24"/>
              </w:rPr>
              <w:t xml:space="preserve">Bill </w:t>
            </w:r>
            <w:r w:rsidR="00E02973">
              <w:rPr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5400" w:type="dxa"/>
            <w:shd w:val="clear" w:color="auto" w:fill="EAF3FF"/>
          </w:tcPr>
          <w:p w14:paraId="3F603B93" w14:textId="77777777" w:rsidR="00B27D2B" w:rsidRPr="00EF07DE" w:rsidRDefault="00B27D2B" w:rsidP="00B27D2B">
            <w:pPr>
              <w:tabs>
                <w:tab w:val="left" w:pos="2205"/>
              </w:tabs>
              <w:rPr>
                <w:b/>
                <w:bCs/>
                <w:sz w:val="32"/>
                <w:szCs w:val="32"/>
              </w:rPr>
            </w:pPr>
            <w:r w:rsidRPr="00EF07DE">
              <w:rPr>
                <w:b/>
                <w:bCs/>
                <w:sz w:val="24"/>
                <w:szCs w:val="24"/>
              </w:rPr>
              <w:t xml:space="preserve">Ship </w:t>
            </w:r>
            <w:r w:rsidR="00E02973">
              <w:rPr>
                <w:b/>
                <w:bCs/>
                <w:sz w:val="24"/>
                <w:szCs w:val="24"/>
              </w:rPr>
              <w:t>To</w:t>
            </w:r>
          </w:p>
        </w:tc>
      </w:tr>
      <w:tr w:rsidR="00B27D2B" w14:paraId="6D9C9455" w14:textId="77777777" w:rsidTr="00D639C9">
        <w:trPr>
          <w:trHeight w:val="368"/>
        </w:trPr>
        <w:tc>
          <w:tcPr>
            <w:tcW w:w="5395" w:type="dxa"/>
          </w:tcPr>
          <w:p w14:paraId="7506460F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Company Name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0"/>
          </w:p>
        </w:tc>
        <w:tc>
          <w:tcPr>
            <w:tcW w:w="5400" w:type="dxa"/>
          </w:tcPr>
          <w:p w14:paraId="0CBA996D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Company Name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"/>
          </w:p>
        </w:tc>
      </w:tr>
      <w:tr w:rsidR="00B27D2B" w14:paraId="56A36F9C" w14:textId="77777777" w:rsidTr="00D639C9">
        <w:trPr>
          <w:trHeight w:val="350"/>
        </w:trPr>
        <w:tc>
          <w:tcPr>
            <w:tcW w:w="5395" w:type="dxa"/>
          </w:tcPr>
          <w:p w14:paraId="2AF36163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5400" w:type="dxa"/>
          </w:tcPr>
          <w:p w14:paraId="55EBEB01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3"/>
          </w:p>
        </w:tc>
      </w:tr>
      <w:tr w:rsidR="00B27D2B" w14:paraId="63E35405" w14:textId="77777777" w:rsidTr="00D639C9">
        <w:trPr>
          <w:trHeight w:val="350"/>
        </w:trPr>
        <w:tc>
          <w:tcPr>
            <w:tcW w:w="5395" w:type="dxa"/>
          </w:tcPr>
          <w:p w14:paraId="56FDA33D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4"/>
          </w:p>
        </w:tc>
        <w:tc>
          <w:tcPr>
            <w:tcW w:w="5400" w:type="dxa"/>
          </w:tcPr>
          <w:p w14:paraId="5B6C46C1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Street Address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5"/>
          </w:p>
        </w:tc>
      </w:tr>
      <w:tr w:rsidR="00B27D2B" w14:paraId="0FE5F627" w14:textId="77777777" w:rsidTr="00B27D2B">
        <w:trPr>
          <w:trHeight w:val="380"/>
        </w:trPr>
        <w:tc>
          <w:tcPr>
            <w:tcW w:w="5395" w:type="dxa"/>
          </w:tcPr>
          <w:p w14:paraId="231B31F7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City, State, Zip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6"/>
          </w:p>
        </w:tc>
        <w:tc>
          <w:tcPr>
            <w:tcW w:w="5400" w:type="dxa"/>
          </w:tcPr>
          <w:p w14:paraId="655884A7" w14:textId="77777777" w:rsidR="00B27D2B" w:rsidRPr="006D5E07" w:rsidRDefault="00D91ABD" w:rsidP="00B27D2B">
            <w:pPr>
              <w:tabs>
                <w:tab w:val="left" w:pos="2205"/>
              </w:tabs>
              <w:rPr>
                <w:b/>
                <w:bCs/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City, State, Zip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7" w:name="Text8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7"/>
          </w:p>
        </w:tc>
      </w:tr>
      <w:tr w:rsidR="00B27D2B" w14:paraId="3BAE9D2F" w14:textId="77777777" w:rsidTr="00D639C9">
        <w:trPr>
          <w:trHeight w:val="323"/>
        </w:trPr>
        <w:tc>
          <w:tcPr>
            <w:tcW w:w="5395" w:type="dxa"/>
          </w:tcPr>
          <w:p w14:paraId="0420F6D6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Attn: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8" w:name="Text9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8"/>
          </w:p>
        </w:tc>
        <w:tc>
          <w:tcPr>
            <w:tcW w:w="5400" w:type="dxa"/>
          </w:tcPr>
          <w:p w14:paraId="7FAA19D9" w14:textId="77777777" w:rsidR="00B27D2B" w:rsidRPr="006D5E07" w:rsidRDefault="00D91ABD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Attn: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9" w:name="Text10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9"/>
          </w:p>
        </w:tc>
      </w:tr>
      <w:tr w:rsidR="00B27D2B" w14:paraId="4323D82F" w14:textId="77777777" w:rsidTr="00B27D2B">
        <w:trPr>
          <w:trHeight w:val="366"/>
        </w:trPr>
        <w:tc>
          <w:tcPr>
            <w:tcW w:w="5395" w:type="dxa"/>
          </w:tcPr>
          <w:p w14:paraId="34D0D796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Phone: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0"/>
          </w:p>
        </w:tc>
        <w:tc>
          <w:tcPr>
            <w:tcW w:w="5400" w:type="dxa"/>
          </w:tcPr>
          <w:p w14:paraId="4AEB6238" w14:textId="77777777" w:rsidR="00B27D2B" w:rsidRPr="006D5E07" w:rsidRDefault="00D91ABD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Phone:</w:t>
            </w:r>
            <w:r w:rsidR="007A09A5">
              <w:rPr>
                <w:sz w:val="18"/>
                <w:szCs w:val="18"/>
              </w:rPr>
              <w:t xml:space="preserve"> </w:t>
            </w:r>
            <w:r w:rsidR="007A09A5">
              <w:rPr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="007A09A5">
              <w:rPr>
                <w:sz w:val="18"/>
                <w:szCs w:val="18"/>
              </w:rPr>
              <w:instrText xml:space="preserve"> FORMTEXT </w:instrText>
            </w:r>
            <w:r w:rsidR="007A09A5">
              <w:rPr>
                <w:sz w:val="18"/>
                <w:szCs w:val="18"/>
              </w:rPr>
            </w:r>
            <w:r w:rsidR="007A09A5">
              <w:rPr>
                <w:sz w:val="18"/>
                <w:szCs w:val="18"/>
              </w:rPr>
              <w:fldChar w:fldCharType="separate"/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noProof/>
                <w:sz w:val="18"/>
                <w:szCs w:val="18"/>
              </w:rPr>
              <w:t> </w:t>
            </w:r>
            <w:r w:rsidR="007A09A5">
              <w:rPr>
                <w:sz w:val="18"/>
                <w:szCs w:val="18"/>
              </w:rPr>
              <w:fldChar w:fldCharType="end"/>
            </w:r>
            <w:bookmarkEnd w:id="11"/>
          </w:p>
        </w:tc>
      </w:tr>
      <w:tr w:rsidR="008F6C2A" w14:paraId="2EAFDAAC" w14:textId="77777777" w:rsidTr="00B27D2B">
        <w:trPr>
          <w:trHeight w:val="366"/>
        </w:trPr>
        <w:tc>
          <w:tcPr>
            <w:tcW w:w="5395" w:type="dxa"/>
          </w:tcPr>
          <w:p w14:paraId="719833E8" w14:textId="7FCC3E87" w:rsidR="008F6C2A" w:rsidRPr="006D5E07" w:rsidRDefault="008F6C2A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Invoice Email Address</w:t>
            </w:r>
            <w:r w:rsidRPr="006D5E07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sz w:val="18"/>
                <w:szCs w:val="18"/>
              </w:rPr>
              <w:instrText xml:space="preserve"> FORMTEXT </w:instrTex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  <w:fldChar w:fldCharType="separate"/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noProof/>
                <w:sz w:val="18"/>
                <w:szCs w:val="18"/>
              </w:rPr>
              <w:t> </w:t>
            </w:r>
            <w:r>
              <w:rPr>
                <w:sz w:val="18"/>
                <w:szCs w:val="18"/>
              </w:rPr>
              <w:fldChar w:fldCharType="end"/>
            </w:r>
          </w:p>
        </w:tc>
        <w:tc>
          <w:tcPr>
            <w:tcW w:w="5400" w:type="dxa"/>
          </w:tcPr>
          <w:p w14:paraId="770C51ED" w14:textId="77777777" w:rsidR="008F6C2A" w:rsidRPr="006D5E07" w:rsidRDefault="008F6C2A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</w:tbl>
    <w:p w14:paraId="512954BF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395"/>
        <w:gridCol w:w="5400"/>
      </w:tblGrid>
      <w:tr w:rsidR="001935B7" w14:paraId="373F9C84" w14:textId="77777777" w:rsidTr="001935B7">
        <w:trPr>
          <w:trHeight w:val="413"/>
        </w:trPr>
        <w:tc>
          <w:tcPr>
            <w:tcW w:w="10795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EAF3FF"/>
          </w:tcPr>
          <w:p w14:paraId="39A4FCC7" w14:textId="3D39D02B" w:rsidR="001935B7" w:rsidRDefault="001935B7" w:rsidP="00237037">
            <w:pPr>
              <w:tabs>
                <w:tab w:val="left" w:pos="2205"/>
              </w:tabs>
              <w:rPr>
                <w:b/>
                <w:bCs/>
              </w:rPr>
            </w:pPr>
            <w:bookmarkStart w:id="12" w:name="_Hlk33597453"/>
            <w:r w:rsidRPr="0039682F">
              <w:rPr>
                <w:b/>
                <w:bCs/>
                <w:sz w:val="24"/>
                <w:szCs w:val="24"/>
              </w:rPr>
              <w:t>Pricing</w:t>
            </w:r>
            <w:r>
              <w:rPr>
                <w:b/>
                <w:bCs/>
                <w:sz w:val="24"/>
                <w:szCs w:val="24"/>
              </w:rPr>
              <w:t xml:space="preserve"> (per Case)</w:t>
            </w:r>
          </w:p>
        </w:tc>
      </w:tr>
      <w:tr w:rsidR="001935B7" w14:paraId="29DF9F25" w14:textId="77777777" w:rsidTr="001935B7">
        <w:tc>
          <w:tcPr>
            <w:tcW w:w="10795" w:type="dxa"/>
            <w:gridSpan w:val="2"/>
            <w:tcBorders>
              <w:right w:val="single" w:sz="4" w:space="0" w:color="auto"/>
            </w:tcBorders>
          </w:tcPr>
          <w:p w14:paraId="1E6454D6" w14:textId="2C1817F2" w:rsidR="001935B7" w:rsidRDefault="001935B7" w:rsidP="005E73C5">
            <w:pPr>
              <w:tabs>
                <w:tab w:val="left" w:pos="1350"/>
                <w:tab w:val="left" w:pos="2205"/>
                <w:tab w:val="center" w:pos="245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USS Item # TP20</w:t>
            </w:r>
            <w:r w:rsidR="00BC570A">
              <w:rPr>
                <w:b/>
                <w:bCs/>
              </w:rPr>
              <w:t xml:space="preserve"> </w:t>
            </w:r>
            <w:r w:rsidR="00BC570A" w:rsidRPr="004918F5">
              <w:rPr>
                <w:b/>
                <w:bCs/>
                <w:color w:val="FF0000"/>
              </w:rPr>
              <w:t>One case includes 2</w:t>
            </w:r>
            <w:r w:rsidR="00BC570A">
              <w:rPr>
                <w:b/>
                <w:bCs/>
                <w:color w:val="FF0000"/>
              </w:rPr>
              <w:t>0</w:t>
            </w:r>
            <w:r w:rsidR="00BC570A" w:rsidRPr="004918F5">
              <w:rPr>
                <w:b/>
                <w:bCs/>
                <w:color w:val="FF0000"/>
              </w:rPr>
              <w:t xml:space="preserve"> rolls, </w:t>
            </w:r>
            <w:r w:rsidR="00BD1FBB">
              <w:rPr>
                <w:b/>
                <w:bCs/>
                <w:color w:val="FF0000"/>
              </w:rPr>
              <w:t>~</w:t>
            </w:r>
            <w:r w:rsidR="00BC570A" w:rsidRPr="004918F5">
              <w:rPr>
                <w:b/>
                <w:bCs/>
                <w:color w:val="FF0000"/>
              </w:rPr>
              <w:t>2,000 tickets per roll</w:t>
            </w:r>
          </w:p>
        </w:tc>
      </w:tr>
      <w:tr w:rsidR="001935B7" w14:paraId="61D7939B" w14:textId="77777777" w:rsidTr="001935B7">
        <w:tc>
          <w:tcPr>
            <w:tcW w:w="5395" w:type="dxa"/>
          </w:tcPr>
          <w:p w14:paraId="02E91F98" w14:textId="629CE7E2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1 – 4 Cases</w:t>
            </w:r>
          </w:p>
        </w:tc>
        <w:tc>
          <w:tcPr>
            <w:tcW w:w="5400" w:type="dxa"/>
          </w:tcPr>
          <w:p w14:paraId="446DB2D4" w14:textId="1CD85001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$99 / Case</w:t>
            </w:r>
          </w:p>
        </w:tc>
      </w:tr>
      <w:tr w:rsidR="001935B7" w14:paraId="61109F10" w14:textId="77777777" w:rsidTr="001935B7">
        <w:tc>
          <w:tcPr>
            <w:tcW w:w="5395" w:type="dxa"/>
          </w:tcPr>
          <w:p w14:paraId="26469E84" w14:textId="0A5163B9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5 – 9 Cases</w:t>
            </w:r>
          </w:p>
        </w:tc>
        <w:tc>
          <w:tcPr>
            <w:tcW w:w="5400" w:type="dxa"/>
          </w:tcPr>
          <w:p w14:paraId="7E3BF56E" w14:textId="1ADDA545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$92 / Case</w:t>
            </w:r>
          </w:p>
        </w:tc>
      </w:tr>
      <w:tr w:rsidR="001935B7" w14:paraId="29440125" w14:textId="77777777" w:rsidTr="001935B7">
        <w:tc>
          <w:tcPr>
            <w:tcW w:w="5395" w:type="dxa"/>
          </w:tcPr>
          <w:p w14:paraId="55B324E5" w14:textId="04EA8D1D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10 – 24 Cases</w:t>
            </w:r>
          </w:p>
        </w:tc>
        <w:tc>
          <w:tcPr>
            <w:tcW w:w="5400" w:type="dxa"/>
          </w:tcPr>
          <w:p w14:paraId="549B373D" w14:textId="595BFE5B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$85 / Case</w:t>
            </w:r>
          </w:p>
        </w:tc>
      </w:tr>
      <w:tr w:rsidR="001935B7" w14:paraId="0C4EA8B1" w14:textId="77777777" w:rsidTr="001935B7">
        <w:tc>
          <w:tcPr>
            <w:tcW w:w="5395" w:type="dxa"/>
            <w:tcBorders>
              <w:bottom w:val="single" w:sz="4" w:space="0" w:color="auto"/>
            </w:tcBorders>
          </w:tcPr>
          <w:p w14:paraId="30EC9FF7" w14:textId="3534459C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25+</w:t>
            </w:r>
          </w:p>
        </w:tc>
        <w:tc>
          <w:tcPr>
            <w:tcW w:w="5400" w:type="dxa"/>
            <w:tcBorders>
              <w:bottom w:val="single" w:sz="4" w:space="0" w:color="auto"/>
            </w:tcBorders>
          </w:tcPr>
          <w:p w14:paraId="00C19110" w14:textId="31049248" w:rsidR="001935B7" w:rsidRPr="0039682F" w:rsidRDefault="001935B7" w:rsidP="005E73C5">
            <w:pPr>
              <w:tabs>
                <w:tab w:val="left" w:pos="2205"/>
              </w:tabs>
              <w:jc w:val="center"/>
            </w:pPr>
            <w:r>
              <w:t>$79 / Case</w:t>
            </w:r>
          </w:p>
        </w:tc>
      </w:tr>
      <w:tr w:rsidR="001935B7" w14:paraId="1BEFE9AC" w14:textId="77777777" w:rsidTr="001935B7">
        <w:tc>
          <w:tcPr>
            <w:tcW w:w="107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AA429A" w14:textId="416A8CCA" w:rsidR="001935B7" w:rsidRPr="00467D5F" w:rsidRDefault="001935B7" w:rsidP="005E73C5">
            <w:pPr>
              <w:tabs>
                <w:tab w:val="left" w:pos="2205"/>
              </w:tabs>
              <w:rPr>
                <w:b/>
                <w:bCs/>
              </w:rPr>
            </w:pPr>
          </w:p>
        </w:tc>
      </w:tr>
      <w:bookmarkEnd w:id="12"/>
    </w:tbl>
    <w:p w14:paraId="6415EE1E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5395"/>
        <w:gridCol w:w="5400"/>
      </w:tblGrid>
      <w:tr w:rsidR="001135FB" w:rsidRPr="0039682F" w14:paraId="5CA78C7E" w14:textId="77777777" w:rsidTr="005E73C5">
        <w:trPr>
          <w:trHeight w:val="413"/>
        </w:trPr>
        <w:tc>
          <w:tcPr>
            <w:tcW w:w="10795" w:type="dxa"/>
            <w:gridSpan w:val="2"/>
            <w:tcBorders>
              <w:left w:val="single" w:sz="4" w:space="0" w:color="auto"/>
            </w:tcBorders>
            <w:shd w:val="clear" w:color="auto" w:fill="EAF3FF"/>
          </w:tcPr>
          <w:p w14:paraId="385CD6C1" w14:textId="77777777" w:rsidR="001135FB" w:rsidRPr="0039682F" w:rsidRDefault="001E21BC" w:rsidP="00237037">
            <w:pPr>
              <w:tabs>
                <w:tab w:val="left" w:pos="2205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Order Information</w:t>
            </w:r>
          </w:p>
        </w:tc>
      </w:tr>
      <w:tr w:rsidR="001135FB" w14:paraId="2EA1267C" w14:textId="77777777" w:rsidTr="001135FB">
        <w:tc>
          <w:tcPr>
            <w:tcW w:w="5395" w:type="dxa"/>
            <w:tcBorders>
              <w:left w:val="single" w:sz="4" w:space="0" w:color="auto"/>
            </w:tcBorders>
          </w:tcPr>
          <w:p w14:paraId="22C5AA92" w14:textId="77777777" w:rsidR="001135FB" w:rsidRPr="006D5E07" w:rsidRDefault="001135FB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Number Case(s) Requesting</w:t>
            </w:r>
          </w:p>
        </w:tc>
        <w:tc>
          <w:tcPr>
            <w:tcW w:w="5400" w:type="dxa"/>
          </w:tcPr>
          <w:p w14:paraId="142D72FE" w14:textId="336392D0" w:rsidR="001135FB" w:rsidRPr="006D5E07" w:rsidRDefault="00BC570A" w:rsidP="00237037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r w:rsidR="00BD1FBB">
              <w:t xml:space="preserve"> cases</w:t>
            </w:r>
          </w:p>
        </w:tc>
      </w:tr>
      <w:tr w:rsidR="001135FB" w14:paraId="2066BCAF" w14:textId="77777777" w:rsidTr="001135FB">
        <w:tc>
          <w:tcPr>
            <w:tcW w:w="5395" w:type="dxa"/>
            <w:tcBorders>
              <w:left w:val="single" w:sz="4" w:space="0" w:color="auto"/>
            </w:tcBorders>
          </w:tcPr>
          <w:p w14:paraId="774E1CF7" w14:textId="77777777" w:rsidR="001135FB" w:rsidRPr="006D5E07" w:rsidRDefault="001135FB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Total Case Pricing</w:t>
            </w:r>
          </w:p>
        </w:tc>
        <w:tc>
          <w:tcPr>
            <w:tcW w:w="5400" w:type="dxa"/>
          </w:tcPr>
          <w:p w14:paraId="0ABA193C" w14:textId="77777777" w:rsidR="001135FB" w:rsidRPr="006D5E07" w:rsidRDefault="00237037" w:rsidP="00237037">
            <w:pPr>
              <w:tabs>
                <w:tab w:val="left" w:pos="2205"/>
              </w:tabs>
              <w:jc w:val="center"/>
            </w:pPr>
            <w:r>
              <w:t>$</w:t>
            </w:r>
            <w: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1135FB" w14:paraId="509FB103" w14:textId="77777777" w:rsidTr="001135FB">
        <w:tc>
          <w:tcPr>
            <w:tcW w:w="5395" w:type="dxa"/>
            <w:tcBorders>
              <w:left w:val="single" w:sz="4" w:space="0" w:color="auto"/>
            </w:tcBorders>
          </w:tcPr>
          <w:p w14:paraId="20614DA8" w14:textId="77777777" w:rsidR="001135FB" w:rsidRPr="006D5E07" w:rsidRDefault="001135FB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Shipping Rate</w:t>
            </w:r>
          </w:p>
        </w:tc>
        <w:tc>
          <w:tcPr>
            <w:tcW w:w="5400" w:type="dxa"/>
          </w:tcPr>
          <w:p w14:paraId="4FECF5D4" w14:textId="23E6C081" w:rsidR="001135FB" w:rsidRPr="006D5E07" w:rsidRDefault="00BC570A" w:rsidP="00237037">
            <w:pPr>
              <w:tabs>
                <w:tab w:val="left" w:pos="2205"/>
              </w:tabs>
              <w:jc w:val="center"/>
            </w:pPr>
            <w:r>
              <w:t>Free Ground Shipping</w:t>
            </w:r>
          </w:p>
        </w:tc>
      </w:tr>
      <w:tr w:rsidR="001135FB" w:rsidRPr="00181536" w14:paraId="67A27800" w14:textId="77777777" w:rsidTr="001135FB">
        <w:tc>
          <w:tcPr>
            <w:tcW w:w="5395" w:type="dxa"/>
            <w:tcBorders>
              <w:left w:val="single" w:sz="4" w:space="0" w:color="auto"/>
            </w:tcBorders>
          </w:tcPr>
          <w:p w14:paraId="0AB794FF" w14:textId="77777777" w:rsidR="001135FB" w:rsidRPr="006D5E07" w:rsidRDefault="00D36D3D" w:rsidP="00237037">
            <w:pPr>
              <w:tabs>
                <w:tab w:val="left" w:pos="2205"/>
              </w:tabs>
              <w:jc w:val="right"/>
              <w:rPr>
                <w:b/>
                <w:bCs/>
                <w:i/>
                <w:iCs/>
              </w:rPr>
            </w:pPr>
            <w:r w:rsidRPr="006D5E07">
              <w:rPr>
                <w:b/>
                <w:bCs/>
                <w:i/>
                <w:iCs/>
              </w:rPr>
              <w:t>TOTAL</w:t>
            </w:r>
          </w:p>
        </w:tc>
        <w:tc>
          <w:tcPr>
            <w:tcW w:w="5400" w:type="dxa"/>
          </w:tcPr>
          <w:p w14:paraId="3FDBA053" w14:textId="77777777" w:rsidR="001135FB" w:rsidRPr="00237037" w:rsidRDefault="00237037" w:rsidP="00237037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$</w:t>
            </w:r>
            <w:r>
              <w:rPr>
                <w:b/>
                <w:bCs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4" w:name="Text16"/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bookmarkEnd w:id="14"/>
          </w:p>
        </w:tc>
      </w:tr>
      <w:tr w:rsidR="001135FB" w:rsidRPr="0005170A" w14:paraId="348BA4DC" w14:textId="77777777" w:rsidTr="001135FB">
        <w:tc>
          <w:tcPr>
            <w:tcW w:w="10795" w:type="dxa"/>
            <w:gridSpan w:val="2"/>
            <w:tcBorders>
              <w:left w:val="single" w:sz="4" w:space="0" w:color="auto"/>
            </w:tcBorders>
          </w:tcPr>
          <w:p w14:paraId="5EE28EC3" w14:textId="3564ECE2" w:rsidR="001135FB" w:rsidRPr="006D5E07" w:rsidRDefault="00000000" w:rsidP="00237037">
            <w:pPr>
              <w:tabs>
                <w:tab w:val="left" w:pos="2205"/>
              </w:tabs>
              <w:jc w:val="center"/>
              <w:rPr>
                <w:b/>
                <w:bCs/>
              </w:rPr>
            </w:pPr>
            <w:sdt>
              <w:sdtPr>
                <w:rPr>
                  <w:b/>
                  <w:bCs/>
                </w:rPr>
                <w:id w:val="181498146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3914C0">
                  <w:rPr>
                    <w:rFonts w:ascii="MS Gothic" w:eastAsia="MS Gothic" w:hAnsi="MS Gothic" w:hint="eastAsia"/>
                    <w:b/>
                    <w:bCs/>
                  </w:rPr>
                  <w:t>☒</w:t>
                </w:r>
              </w:sdtContent>
            </w:sdt>
            <w:r w:rsidR="001135FB" w:rsidRPr="006D5E07">
              <w:rPr>
                <w:b/>
                <w:bCs/>
              </w:rPr>
              <w:t xml:space="preserve"> UPS Ground Shipping              </w:t>
            </w:r>
            <w:sdt>
              <w:sdtPr>
                <w:rPr>
                  <w:b/>
                  <w:bCs/>
                </w:rPr>
                <w:id w:val="493920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037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1135FB" w:rsidRPr="006D5E07">
              <w:rPr>
                <w:b/>
                <w:bCs/>
              </w:rPr>
              <w:t xml:space="preserve"> Next Day Air Shipping</w:t>
            </w:r>
          </w:p>
        </w:tc>
      </w:tr>
    </w:tbl>
    <w:p w14:paraId="6C40537A" w14:textId="77777777" w:rsidR="001135FB" w:rsidRPr="008326D3" w:rsidRDefault="001135FB" w:rsidP="00181536">
      <w:pPr>
        <w:tabs>
          <w:tab w:val="left" w:pos="2205"/>
        </w:tabs>
        <w:spacing w:after="0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EF07DE" w14:paraId="7FE57CCE" w14:textId="77777777" w:rsidTr="005E73C5">
        <w:trPr>
          <w:trHeight w:val="413"/>
        </w:trPr>
        <w:tc>
          <w:tcPr>
            <w:tcW w:w="10790" w:type="dxa"/>
            <w:gridSpan w:val="2"/>
            <w:shd w:val="clear" w:color="auto" w:fill="EAF3FF"/>
          </w:tcPr>
          <w:p w14:paraId="7ACF5B10" w14:textId="77777777" w:rsidR="00EF07DE" w:rsidRPr="00EF07DE" w:rsidRDefault="00EF07DE" w:rsidP="001E21BC">
            <w:pPr>
              <w:tabs>
                <w:tab w:val="left" w:pos="2205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F07DE">
              <w:rPr>
                <w:b/>
                <w:bCs/>
                <w:sz w:val="24"/>
                <w:szCs w:val="24"/>
              </w:rPr>
              <w:t>Payment Information</w:t>
            </w:r>
          </w:p>
        </w:tc>
      </w:tr>
      <w:tr w:rsidR="00B27D2B" w14:paraId="00A98388" w14:textId="77777777" w:rsidTr="00B8717C">
        <w:trPr>
          <w:trHeight w:val="377"/>
        </w:trPr>
        <w:tc>
          <w:tcPr>
            <w:tcW w:w="5395" w:type="dxa"/>
            <w:tcBorders>
              <w:bottom w:val="single" w:sz="4" w:space="0" w:color="auto"/>
            </w:tcBorders>
          </w:tcPr>
          <w:p w14:paraId="41E99AC8" w14:textId="77777777" w:rsidR="00B27D2B" w:rsidRDefault="00EF07DE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>Invoice PO#</w:t>
            </w:r>
            <w:r w:rsidR="00237037">
              <w:rPr>
                <w:sz w:val="18"/>
                <w:szCs w:val="18"/>
              </w:rPr>
              <w:t xml:space="preserve"> </w:t>
            </w:r>
            <w:r w:rsidR="00237037">
              <w:rPr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 w:rsidR="00237037">
              <w:rPr>
                <w:sz w:val="18"/>
                <w:szCs w:val="18"/>
              </w:rPr>
              <w:instrText xml:space="preserve"> FORMTEXT </w:instrText>
            </w:r>
            <w:r w:rsidR="00237037">
              <w:rPr>
                <w:sz w:val="18"/>
                <w:szCs w:val="18"/>
              </w:rPr>
            </w:r>
            <w:r w:rsidR="00237037">
              <w:rPr>
                <w:sz w:val="18"/>
                <w:szCs w:val="18"/>
              </w:rPr>
              <w:fldChar w:fldCharType="separate"/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noProof/>
                <w:sz w:val="18"/>
                <w:szCs w:val="18"/>
              </w:rPr>
              <w:t> </w:t>
            </w:r>
            <w:r w:rsidR="00237037">
              <w:rPr>
                <w:sz w:val="18"/>
                <w:szCs w:val="18"/>
              </w:rPr>
              <w:fldChar w:fldCharType="end"/>
            </w:r>
            <w:bookmarkEnd w:id="15"/>
          </w:p>
          <w:p w14:paraId="21F1DEC1" w14:textId="657D1694" w:rsidR="00A32A46" w:rsidRPr="00A32A46" w:rsidRDefault="00A32A46" w:rsidP="00B27D2B">
            <w:pPr>
              <w:tabs>
                <w:tab w:val="left" w:pos="2205"/>
              </w:tabs>
              <w:rPr>
                <w:b/>
                <w:bCs/>
                <w:i/>
                <w:iCs/>
                <w:sz w:val="18"/>
                <w:szCs w:val="18"/>
              </w:rPr>
            </w:pPr>
            <w:r w:rsidRPr="00A32A46">
              <w:rPr>
                <w:b/>
                <w:bCs/>
                <w:i/>
                <w:iCs/>
                <w:sz w:val="18"/>
                <w:szCs w:val="18"/>
              </w:rPr>
              <w:t>(please include copy of PO with order submission)</w:t>
            </w:r>
          </w:p>
        </w:tc>
        <w:tc>
          <w:tcPr>
            <w:tcW w:w="5395" w:type="dxa"/>
            <w:tcBorders>
              <w:bottom w:val="single" w:sz="4" w:space="0" w:color="auto"/>
            </w:tcBorders>
          </w:tcPr>
          <w:p w14:paraId="56FB4597" w14:textId="77777777" w:rsidR="00B27D2B" w:rsidRPr="006D5E07" w:rsidRDefault="00B27D2B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  <w:tr w:rsidR="007E7A76" w14:paraId="157B7B9C" w14:textId="77777777" w:rsidTr="00B8717C">
        <w:trPr>
          <w:trHeight w:val="260"/>
        </w:trPr>
        <w:tc>
          <w:tcPr>
            <w:tcW w:w="10790" w:type="dxa"/>
            <w:gridSpan w:val="2"/>
            <w:tcBorders>
              <w:bottom w:val="single" w:sz="4" w:space="0" w:color="auto"/>
            </w:tcBorders>
          </w:tcPr>
          <w:p w14:paraId="6DEB47A7" w14:textId="77777777" w:rsidR="007E7A76" w:rsidRPr="00237037" w:rsidRDefault="007E7A76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  <w:r w:rsidRPr="006D5E07">
              <w:rPr>
                <w:sz w:val="18"/>
                <w:szCs w:val="18"/>
              </w:rPr>
              <w:t xml:space="preserve">Billing Email </w:t>
            </w:r>
            <w:r w:rsidRPr="006D5E07">
              <w:rPr>
                <w:i/>
                <w:iCs/>
                <w:sz w:val="18"/>
                <w:szCs w:val="18"/>
              </w:rPr>
              <w:t>(Required)</w:t>
            </w:r>
            <w:r w:rsidR="00237037">
              <w:rPr>
                <w:i/>
                <w:iCs/>
                <w:sz w:val="18"/>
                <w:szCs w:val="18"/>
              </w:rPr>
              <w:t xml:space="preserve">  </w:t>
            </w:r>
            <w:r w:rsidR="00237037">
              <w:rPr>
                <w:i/>
                <w:iCs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6" w:name="Text20"/>
            <w:r w:rsidR="00237037">
              <w:rPr>
                <w:i/>
                <w:iCs/>
                <w:sz w:val="18"/>
                <w:szCs w:val="18"/>
              </w:rPr>
              <w:instrText xml:space="preserve"> FORMTEXT </w:instrText>
            </w:r>
            <w:r w:rsidR="00237037">
              <w:rPr>
                <w:i/>
                <w:iCs/>
                <w:sz w:val="18"/>
                <w:szCs w:val="18"/>
              </w:rPr>
            </w:r>
            <w:r w:rsidR="00237037">
              <w:rPr>
                <w:i/>
                <w:iCs/>
                <w:sz w:val="18"/>
                <w:szCs w:val="18"/>
              </w:rPr>
              <w:fldChar w:fldCharType="separate"/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noProof/>
                <w:sz w:val="18"/>
                <w:szCs w:val="18"/>
              </w:rPr>
              <w:t> </w:t>
            </w:r>
            <w:r w:rsidR="00237037">
              <w:rPr>
                <w:i/>
                <w:iCs/>
                <w:sz w:val="18"/>
                <w:szCs w:val="18"/>
              </w:rPr>
              <w:fldChar w:fldCharType="end"/>
            </w:r>
            <w:bookmarkEnd w:id="16"/>
          </w:p>
          <w:p w14:paraId="7628C787" w14:textId="77777777" w:rsidR="007E7A76" w:rsidRPr="00D91ABD" w:rsidRDefault="007E7A76" w:rsidP="00B27D2B">
            <w:pPr>
              <w:tabs>
                <w:tab w:val="left" w:pos="2205"/>
              </w:tabs>
              <w:rPr>
                <w:sz w:val="16"/>
                <w:szCs w:val="16"/>
              </w:rPr>
            </w:pPr>
          </w:p>
        </w:tc>
      </w:tr>
      <w:tr w:rsidR="00B8717C" w14:paraId="4D6EBC11" w14:textId="77777777" w:rsidTr="00B8717C">
        <w:trPr>
          <w:trHeight w:val="260"/>
        </w:trPr>
        <w:tc>
          <w:tcPr>
            <w:tcW w:w="107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CEBE7E" w14:textId="77777777" w:rsidR="00B8717C" w:rsidRPr="006D5E07" w:rsidRDefault="00B8717C" w:rsidP="00B27D2B">
            <w:pPr>
              <w:tabs>
                <w:tab w:val="left" w:pos="2205"/>
              </w:tabs>
              <w:rPr>
                <w:sz w:val="18"/>
                <w:szCs w:val="18"/>
              </w:rPr>
            </w:pPr>
          </w:p>
        </w:tc>
      </w:tr>
    </w:tbl>
    <w:p w14:paraId="3D41C300" w14:textId="2A4BAEAC" w:rsidR="001135FB" w:rsidRDefault="00000000" w:rsidP="001135FB">
      <w:pPr>
        <w:tabs>
          <w:tab w:val="left" w:pos="2205"/>
        </w:tabs>
        <w:spacing w:line="276" w:lineRule="auto"/>
        <w:rPr>
          <w:b/>
          <w:bCs/>
        </w:rPr>
      </w:pPr>
      <w:sdt>
        <w:sdtPr>
          <w:rPr>
            <w:b/>
            <w:bCs/>
          </w:rPr>
          <w:id w:val="-67033005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6A6C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1135FB" w:rsidRPr="005B6849">
        <w:rPr>
          <w:b/>
          <w:bCs/>
        </w:rPr>
        <w:t xml:space="preserve">  Check here if you prefer a secure payment link </w:t>
      </w:r>
      <w:proofErr w:type="gramStart"/>
      <w:r w:rsidR="001135FB" w:rsidRPr="005B6849">
        <w:rPr>
          <w:b/>
          <w:bCs/>
        </w:rPr>
        <w:t>be</w:t>
      </w:r>
      <w:proofErr w:type="gramEnd"/>
      <w:r w:rsidR="001135FB" w:rsidRPr="005B6849">
        <w:rPr>
          <w:b/>
          <w:bCs/>
        </w:rPr>
        <w:t xml:space="preserve"> sent via email </w:t>
      </w:r>
      <w:r w:rsidR="00B14FED">
        <w:rPr>
          <w:b/>
          <w:bCs/>
        </w:rPr>
        <w:t>to pay by credit card</w:t>
      </w:r>
    </w:p>
    <w:p w14:paraId="1EE29ABD" w14:textId="46B50978" w:rsidR="007E7A76" w:rsidRDefault="00000000" w:rsidP="00B27D2B">
      <w:pPr>
        <w:tabs>
          <w:tab w:val="left" w:pos="2205"/>
        </w:tabs>
        <w:rPr>
          <w:b/>
          <w:bCs/>
        </w:rPr>
      </w:pPr>
      <w:sdt>
        <w:sdtPr>
          <w:rPr>
            <w:b/>
            <w:bCs/>
          </w:rPr>
          <w:id w:val="1760635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36A6C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336A6C" w:rsidRPr="005B6849">
        <w:rPr>
          <w:b/>
          <w:bCs/>
        </w:rPr>
        <w:t xml:space="preserve">  </w:t>
      </w:r>
      <w:r w:rsidR="00336A6C">
        <w:rPr>
          <w:b/>
          <w:bCs/>
        </w:rPr>
        <w:t xml:space="preserve">Check here </w:t>
      </w:r>
      <w:r w:rsidR="00BD1FBB">
        <w:rPr>
          <w:b/>
          <w:bCs/>
        </w:rPr>
        <w:t>if you need a price for Next Day Air</w:t>
      </w:r>
    </w:p>
    <w:p w14:paraId="0756B955" w14:textId="77777777" w:rsidR="008326D3" w:rsidRDefault="008326D3" w:rsidP="00B27D2B">
      <w:pPr>
        <w:tabs>
          <w:tab w:val="left" w:pos="2205"/>
        </w:tabs>
        <w:contextualSpacing/>
        <w:rPr>
          <w:b/>
          <w:bCs/>
          <w:i/>
          <w:iCs/>
        </w:rPr>
      </w:pPr>
    </w:p>
    <w:p w14:paraId="773EE43A" w14:textId="77777777" w:rsidR="00BD1FBB" w:rsidRDefault="00BD1FBB" w:rsidP="00B27D2B">
      <w:pPr>
        <w:tabs>
          <w:tab w:val="left" w:pos="2205"/>
        </w:tabs>
        <w:contextualSpacing/>
        <w:rPr>
          <w:b/>
          <w:bCs/>
          <w:i/>
          <w:iCs/>
        </w:rPr>
      </w:pPr>
    </w:p>
    <w:p w14:paraId="2EA2DD08" w14:textId="77777777" w:rsidR="008326D3" w:rsidRPr="008326D3" w:rsidRDefault="008326D3" w:rsidP="008326D3">
      <w:pPr>
        <w:tabs>
          <w:tab w:val="left" w:pos="2205"/>
        </w:tabs>
        <w:contextualSpacing/>
        <w:rPr>
          <w:b/>
          <w:bCs/>
          <w:i/>
          <w:iCs/>
        </w:rPr>
      </w:pPr>
      <w:r w:rsidRPr="008326D3">
        <w:rPr>
          <w:b/>
          <w:bCs/>
          <w:i/>
          <w:iCs/>
        </w:rPr>
        <w:t>Certified Ticket Supply is a subsidiary of Unique Systems &amp; Solutions, Inc.</w:t>
      </w:r>
    </w:p>
    <w:p w14:paraId="7271C4AB" w14:textId="77777777" w:rsidR="008326D3" w:rsidRDefault="008326D3" w:rsidP="008326D3">
      <w:pPr>
        <w:tabs>
          <w:tab w:val="left" w:pos="2205"/>
        </w:tabs>
        <w:contextualSpacing/>
        <w:rPr>
          <w:b/>
          <w:bCs/>
          <w:i/>
          <w:iCs/>
        </w:rPr>
      </w:pPr>
      <w:r w:rsidRPr="008326D3">
        <w:rPr>
          <w:b/>
          <w:bCs/>
          <w:i/>
          <w:iCs/>
        </w:rPr>
        <w:t>All invoices will be issued by Unique Systems &amp; Solutions, Inc.</w:t>
      </w:r>
    </w:p>
    <w:p w14:paraId="4A9EDAA4" w14:textId="3F31BECE" w:rsidR="008326D3" w:rsidRPr="005E73C5" w:rsidRDefault="008326D3" w:rsidP="008326D3">
      <w:pPr>
        <w:tabs>
          <w:tab w:val="left" w:pos="2205"/>
        </w:tabs>
        <w:rPr>
          <w:b/>
          <w:bCs/>
          <w:i/>
          <w:iCs/>
        </w:rPr>
      </w:pPr>
      <w:r>
        <w:rPr>
          <w:b/>
          <w:bCs/>
          <w:i/>
          <w:iCs/>
        </w:rPr>
        <w:t>ADDRESS: Frankfort, IL 60423 PHONE: 708-508-0008</w:t>
      </w:r>
    </w:p>
    <w:sectPr w:rsidR="008326D3" w:rsidRPr="005E73C5" w:rsidSect="008D77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959D4" w14:textId="77777777" w:rsidR="00B10F8A" w:rsidRDefault="00B10F8A" w:rsidP="00B27D2B">
      <w:pPr>
        <w:spacing w:after="0" w:line="240" w:lineRule="auto"/>
      </w:pPr>
      <w:r>
        <w:separator/>
      </w:r>
    </w:p>
  </w:endnote>
  <w:endnote w:type="continuationSeparator" w:id="0">
    <w:p w14:paraId="7B8D0961" w14:textId="77777777" w:rsidR="00B10F8A" w:rsidRDefault="00B10F8A" w:rsidP="00B2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E7443" w14:textId="77777777" w:rsidR="00264225" w:rsidRDefault="002642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64E3B" w14:textId="0759D336" w:rsidR="00BC570A" w:rsidRDefault="00237037" w:rsidP="00BC570A">
    <w:pPr>
      <w:pStyle w:val="Footer"/>
      <w:jc w:val="right"/>
    </w:pPr>
    <w:r>
      <w:t xml:space="preserve">Version: </w:t>
    </w:r>
    <w:r w:rsidR="008F6C2A">
      <w:t>202</w:t>
    </w:r>
    <w:r w:rsidR="00BC570A">
      <w:t>60101</w:t>
    </w:r>
    <w:r>
      <w:t xml:space="preserve"> </w:t>
    </w:r>
    <w:r w:rsidR="00BC570A">
      <w:t>–</w:t>
    </w:r>
    <w:r>
      <w:t xml:space="preserve"> </w:t>
    </w:r>
    <w:r w:rsidR="00BC570A">
      <w:t>2</w:t>
    </w:r>
  </w:p>
  <w:p w14:paraId="221E6AF4" w14:textId="77777777" w:rsidR="00237037" w:rsidRDefault="0023703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4FD0E" w14:textId="77777777" w:rsidR="00264225" w:rsidRDefault="002642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D68C5" w14:textId="77777777" w:rsidR="00B10F8A" w:rsidRDefault="00B10F8A" w:rsidP="00B27D2B">
      <w:pPr>
        <w:spacing w:after="0" w:line="240" w:lineRule="auto"/>
      </w:pPr>
      <w:r>
        <w:separator/>
      </w:r>
    </w:p>
  </w:footnote>
  <w:footnote w:type="continuationSeparator" w:id="0">
    <w:p w14:paraId="2C2743C5" w14:textId="77777777" w:rsidR="00B10F8A" w:rsidRDefault="00B10F8A" w:rsidP="00B27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31B1D4" w14:textId="77777777" w:rsidR="00264225" w:rsidRDefault="002642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E7C14" w14:textId="739D995D" w:rsidR="00237037" w:rsidRDefault="00264225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98C4C96" wp14:editId="62E53108">
          <wp:simplePos x="0" y="0"/>
          <wp:positionH relativeFrom="column">
            <wp:posOffset>-152400</wp:posOffset>
          </wp:positionH>
          <wp:positionV relativeFrom="paragraph">
            <wp:posOffset>89535</wp:posOffset>
          </wp:positionV>
          <wp:extent cx="1076325" cy="494810"/>
          <wp:effectExtent l="0" t="0" r="0" b="635"/>
          <wp:wrapNone/>
          <wp:docPr id="1744986389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494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808CA">
      <w:rPr>
        <w:noProof/>
      </w:rPr>
      <w:drawing>
        <wp:anchor distT="0" distB="0" distL="114300" distR="114300" simplePos="0" relativeHeight="251659264" behindDoc="0" locked="0" layoutInCell="1" allowOverlap="1" wp14:anchorId="4EF070AA" wp14:editId="4FA79C0B">
          <wp:simplePos x="0" y="0"/>
          <wp:positionH relativeFrom="margin">
            <wp:posOffset>5974080</wp:posOffset>
          </wp:positionH>
          <wp:positionV relativeFrom="topMargin">
            <wp:posOffset>276225</wp:posOffset>
          </wp:positionV>
          <wp:extent cx="1150808" cy="324000"/>
          <wp:effectExtent l="0" t="0" r="0" b="0"/>
          <wp:wrapNone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0808" cy="32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7037">
      <w:ptab w:relativeTo="margin" w:alignment="center" w:leader="none"/>
    </w:r>
    <w:r w:rsidR="00237037">
      <w:ptab w:relativeTo="margin" w:alignment="right" w:leader="none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A88485" w14:textId="77777777" w:rsidR="00264225" w:rsidRDefault="002642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ED5"/>
    <w:rsid w:val="0005170A"/>
    <w:rsid w:val="000C75BC"/>
    <w:rsid w:val="000D16DA"/>
    <w:rsid w:val="000D694B"/>
    <w:rsid w:val="001054FA"/>
    <w:rsid w:val="001135FB"/>
    <w:rsid w:val="00181536"/>
    <w:rsid w:val="00184703"/>
    <w:rsid w:val="001935B7"/>
    <w:rsid w:val="001E1591"/>
    <w:rsid w:val="001E21BC"/>
    <w:rsid w:val="00200869"/>
    <w:rsid w:val="00237037"/>
    <w:rsid w:val="0024732F"/>
    <w:rsid w:val="00264225"/>
    <w:rsid w:val="0028557D"/>
    <w:rsid w:val="002A3206"/>
    <w:rsid w:val="002C57DD"/>
    <w:rsid w:val="00316D07"/>
    <w:rsid w:val="00336A6C"/>
    <w:rsid w:val="00372121"/>
    <w:rsid w:val="003914C0"/>
    <w:rsid w:val="0039682F"/>
    <w:rsid w:val="00412E51"/>
    <w:rsid w:val="0042678E"/>
    <w:rsid w:val="00443721"/>
    <w:rsid w:val="00452837"/>
    <w:rsid w:val="00467D5F"/>
    <w:rsid w:val="004918F5"/>
    <w:rsid w:val="004A1388"/>
    <w:rsid w:val="00510321"/>
    <w:rsid w:val="0052618C"/>
    <w:rsid w:val="005618B9"/>
    <w:rsid w:val="005A1A5E"/>
    <w:rsid w:val="005B02F5"/>
    <w:rsid w:val="005B6849"/>
    <w:rsid w:val="005B6A42"/>
    <w:rsid w:val="005E73C5"/>
    <w:rsid w:val="00621E42"/>
    <w:rsid w:val="006429CA"/>
    <w:rsid w:val="00676799"/>
    <w:rsid w:val="006D5E07"/>
    <w:rsid w:val="006E3ED7"/>
    <w:rsid w:val="00756A23"/>
    <w:rsid w:val="007A09A5"/>
    <w:rsid w:val="007E7A76"/>
    <w:rsid w:val="00830174"/>
    <w:rsid w:val="008326D3"/>
    <w:rsid w:val="00887D95"/>
    <w:rsid w:val="008A3B9F"/>
    <w:rsid w:val="008D774C"/>
    <w:rsid w:val="008F6C2A"/>
    <w:rsid w:val="00993FC0"/>
    <w:rsid w:val="009B1E34"/>
    <w:rsid w:val="00A2365B"/>
    <w:rsid w:val="00A32A46"/>
    <w:rsid w:val="00AF65E1"/>
    <w:rsid w:val="00B10F8A"/>
    <w:rsid w:val="00B14FED"/>
    <w:rsid w:val="00B16BC8"/>
    <w:rsid w:val="00B22D22"/>
    <w:rsid w:val="00B27D2B"/>
    <w:rsid w:val="00B8717C"/>
    <w:rsid w:val="00B93423"/>
    <w:rsid w:val="00BC1667"/>
    <w:rsid w:val="00BC570A"/>
    <w:rsid w:val="00BD1FBB"/>
    <w:rsid w:val="00C141B4"/>
    <w:rsid w:val="00C22F25"/>
    <w:rsid w:val="00C25668"/>
    <w:rsid w:val="00C649CC"/>
    <w:rsid w:val="00C75379"/>
    <w:rsid w:val="00D02078"/>
    <w:rsid w:val="00D24678"/>
    <w:rsid w:val="00D36D3D"/>
    <w:rsid w:val="00D639C9"/>
    <w:rsid w:val="00D73112"/>
    <w:rsid w:val="00D82136"/>
    <w:rsid w:val="00D91ABD"/>
    <w:rsid w:val="00DB7AD8"/>
    <w:rsid w:val="00E02973"/>
    <w:rsid w:val="00E32AB1"/>
    <w:rsid w:val="00E71527"/>
    <w:rsid w:val="00E96991"/>
    <w:rsid w:val="00EB0623"/>
    <w:rsid w:val="00EB2229"/>
    <w:rsid w:val="00EC27E5"/>
    <w:rsid w:val="00EF07DE"/>
    <w:rsid w:val="00EF518A"/>
    <w:rsid w:val="00F41ED5"/>
    <w:rsid w:val="00F73E0F"/>
    <w:rsid w:val="00F939C0"/>
    <w:rsid w:val="00F96419"/>
    <w:rsid w:val="00FF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0CEB7"/>
  <w15:chartTrackingRefBased/>
  <w15:docId w15:val="{D2745FBE-FBDB-4DE3-96C0-D97FBC3C9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5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7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7D2B"/>
  </w:style>
  <w:style w:type="paragraph" w:styleId="Footer">
    <w:name w:val="footer"/>
    <w:basedOn w:val="Normal"/>
    <w:link w:val="FooterChar"/>
    <w:uiPriority w:val="99"/>
    <w:unhideWhenUsed/>
    <w:rsid w:val="00B27D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7D2B"/>
  </w:style>
  <w:style w:type="character" w:styleId="Hyperlink">
    <w:name w:val="Hyperlink"/>
    <w:basedOn w:val="DefaultParagraphFont"/>
    <w:uiPriority w:val="99"/>
    <w:unhideWhenUsed/>
    <w:rsid w:val="00B27D2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7D2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2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35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35F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67D5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B1E3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rders@certifiedticketsupply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nsho\AppData\Local\Microsoft\Windows\INetCache\Content.Outlook\7HP37X1O\TP%20TICKET%20ROLL%20ORDER%20FORM%202020%20(003)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TP TICKET ROLL ORDER FORM 2020 (003).dotm</Template>
  <TotalTime>25</TotalTime>
  <Pages>1</Pages>
  <Words>271</Words>
  <Characters>1358</Characters>
  <Application>Microsoft Office Word</Application>
  <DocSecurity>0</DocSecurity>
  <Lines>113</Lines>
  <Paragraphs>90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Toni Render-Short</dc:creator>
  <cp:keywords/>
  <dc:description/>
  <cp:lastModifiedBy>Jason Vlachos</cp:lastModifiedBy>
  <cp:revision>4</cp:revision>
  <cp:lastPrinted>2020-02-26T03:37:00Z</cp:lastPrinted>
  <dcterms:created xsi:type="dcterms:W3CDTF">2026-02-16T22:23:00Z</dcterms:created>
  <dcterms:modified xsi:type="dcterms:W3CDTF">2026-02-16T22:41:00Z</dcterms:modified>
</cp:coreProperties>
</file>